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F7F" w:rsidRDefault="00555F7F" w:rsidP="00555F7F">
      <w:pPr>
        <w:pStyle w:val="berschrift1"/>
        <w:rPr>
          <w:color w:val="ED6E00"/>
        </w:rPr>
      </w:pPr>
      <w:r w:rsidRPr="00B72025">
        <w:rPr>
          <w:noProof/>
          <w:color w:val="ED6E00"/>
          <w:lang w:eastAsia="de-DE"/>
        </w:rPr>
        <w:drawing>
          <wp:anchor distT="0" distB="0" distL="114300" distR="114300" simplePos="0" relativeHeight="251659264" behindDoc="1" locked="0" layoutInCell="1" allowOverlap="1" wp14:anchorId="4D61A731" wp14:editId="3657ED33">
            <wp:simplePos x="0" y="0"/>
            <wp:positionH relativeFrom="column">
              <wp:posOffset>4065340</wp:posOffset>
            </wp:positionH>
            <wp:positionV relativeFrom="paragraph">
              <wp:posOffset>-237974</wp:posOffset>
            </wp:positionV>
            <wp:extent cx="1725987" cy="528419"/>
            <wp:effectExtent l="0" t="0" r="7620" b="508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987" cy="528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72E">
        <w:rPr>
          <w:noProof/>
          <w:color w:val="ED6E00"/>
          <w:lang w:eastAsia="de-DE"/>
        </w:rPr>
        <w:t>Titelliste für</w:t>
      </w:r>
      <w:r w:rsidRPr="00B72025">
        <w:rPr>
          <w:color w:val="ED6E00"/>
        </w:rPr>
        <w:t xml:space="preserve"> </w:t>
      </w:r>
      <w:proofErr w:type="spellStart"/>
      <w:r w:rsidRPr="00B72025">
        <w:rPr>
          <w:color w:val="ED6E00"/>
        </w:rPr>
        <w:t>Trimesterapparat</w:t>
      </w:r>
      <w:proofErr w:type="spellEnd"/>
    </w:p>
    <w:tbl>
      <w:tblPr>
        <w:tblW w:w="0" w:type="auto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2995"/>
        <w:gridCol w:w="6162"/>
      </w:tblGrid>
      <w:tr w:rsidR="00D41016" w:rsidRPr="00853D19" w:rsidTr="00866796">
        <w:trPr>
          <w:cantSplit/>
        </w:trPr>
        <w:tc>
          <w:tcPr>
            <w:tcW w:w="2995" w:type="dxa"/>
          </w:tcPr>
          <w:p w:rsidR="00D41016" w:rsidRPr="00853D19" w:rsidRDefault="00D41016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853D19">
              <w:rPr>
                <w:rFonts w:cstheme="minorHAnsi"/>
                <w:b/>
                <w:sz w:val="18"/>
                <w:szCs w:val="18"/>
              </w:rPr>
              <w:t>Dozent (Name, Vorname)</w:t>
            </w:r>
          </w:p>
        </w:tc>
        <w:tc>
          <w:tcPr>
            <w:tcW w:w="6162" w:type="dxa"/>
          </w:tcPr>
          <w:p w:rsidR="00D41016" w:rsidRPr="00853D19" w:rsidRDefault="00D41016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  <w:tr w:rsidR="00D41016" w:rsidRPr="00853D19" w:rsidTr="00866796">
        <w:trPr>
          <w:cantSplit/>
        </w:trPr>
        <w:tc>
          <w:tcPr>
            <w:tcW w:w="2995" w:type="dxa"/>
          </w:tcPr>
          <w:p w:rsidR="00D41016" w:rsidRPr="00853D19" w:rsidRDefault="00D41016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853D19">
              <w:rPr>
                <w:rFonts w:cstheme="minorHAnsi"/>
                <w:b/>
                <w:sz w:val="18"/>
                <w:szCs w:val="18"/>
              </w:rPr>
              <w:t>E-Mail</w:t>
            </w:r>
          </w:p>
        </w:tc>
        <w:tc>
          <w:tcPr>
            <w:tcW w:w="6162" w:type="dxa"/>
          </w:tcPr>
          <w:p w:rsidR="00D41016" w:rsidRPr="00853D19" w:rsidRDefault="00D41016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</w:tbl>
    <w:p w:rsidR="006D7CA9" w:rsidRDefault="00866796" w:rsidP="00D41016">
      <w:pPr>
        <w:rPr>
          <w:rFonts w:cstheme="minorHAnsi"/>
        </w:rPr>
      </w:pPr>
      <w:r w:rsidRPr="00656A26">
        <w:rPr>
          <w:rFonts w:cstheme="minorHAnsi"/>
        </w:rPr>
        <w:t>Bitte schicken Sie diese Titelliste zusammen mit dem ausgefüllten Antragsformular</w:t>
      </w:r>
      <w:r>
        <w:rPr>
          <w:rFonts w:cstheme="minorHAnsi"/>
        </w:rPr>
        <w:t xml:space="preserve"> an </w:t>
      </w:r>
      <w:hyperlink r:id="rId6" w:history="1">
        <w:r w:rsidRPr="0034463F">
          <w:rPr>
            <w:rStyle w:val="Hyperlink"/>
            <w:rFonts w:cstheme="minorHAnsi"/>
            <w:szCs w:val="22"/>
          </w:rPr>
          <w:t>ubauskunft@unibw.de</w:t>
        </w:r>
      </w:hyperlink>
      <w:r>
        <w:rPr>
          <w:rFonts w:cstheme="minorHAnsi"/>
        </w:rPr>
        <w:t>.</w:t>
      </w:r>
    </w:p>
    <w:p w:rsidR="00D41016" w:rsidRDefault="006D7CA9" w:rsidP="00D41016">
      <w:pPr>
        <w:rPr>
          <w:rFonts w:cstheme="minorHAnsi"/>
        </w:rPr>
      </w:pPr>
      <w:r>
        <w:rPr>
          <w:rFonts w:cstheme="minorHAnsi"/>
        </w:rPr>
        <w:t xml:space="preserve">Folgende Medien sollen in den </w:t>
      </w:r>
      <w:proofErr w:type="spellStart"/>
      <w:r>
        <w:rPr>
          <w:rFonts w:cstheme="minorHAnsi"/>
        </w:rPr>
        <w:t>Tri</w:t>
      </w:r>
      <w:r w:rsidRPr="006D7CA9">
        <w:rPr>
          <w:rFonts w:cstheme="minorHAnsi"/>
        </w:rPr>
        <w:t>mesterapparat</w:t>
      </w:r>
      <w:proofErr w:type="spellEnd"/>
      <w:r w:rsidRPr="006D7CA9">
        <w:rPr>
          <w:rFonts w:cstheme="minorHAnsi"/>
        </w:rPr>
        <w:t xml:space="preserve"> aufgenommen werden:</w:t>
      </w:r>
    </w:p>
    <w:p w:rsidR="006D7CA9" w:rsidRDefault="006D7CA9" w:rsidP="00D41016">
      <w:pPr>
        <w:rPr>
          <w:b/>
          <w:color w:val="ED6E00"/>
        </w:rPr>
      </w:pPr>
      <w:r w:rsidRPr="006D7CA9">
        <w:rPr>
          <w:b/>
          <w:color w:val="ED6E00"/>
        </w:rPr>
        <w:t>Bücher</w:t>
      </w:r>
    </w:p>
    <w:tbl>
      <w:tblPr>
        <w:tblW w:w="0" w:type="auto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2332"/>
        <w:gridCol w:w="2882"/>
        <w:gridCol w:w="1374"/>
        <w:gridCol w:w="2569"/>
      </w:tblGrid>
      <w:tr w:rsidR="0025532E" w:rsidRPr="00853D19" w:rsidTr="0025532E">
        <w:trPr>
          <w:cantSplit/>
        </w:trPr>
        <w:tc>
          <w:tcPr>
            <w:tcW w:w="2332" w:type="dxa"/>
          </w:tcPr>
          <w:p w:rsidR="0025532E" w:rsidRPr="00DD73A8" w:rsidRDefault="0025532E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DD73A8">
              <w:rPr>
                <w:rFonts w:cstheme="minorHAnsi"/>
                <w:b/>
                <w:sz w:val="18"/>
                <w:szCs w:val="18"/>
              </w:rPr>
              <w:t>*Autor/in</w:t>
            </w:r>
          </w:p>
        </w:tc>
        <w:tc>
          <w:tcPr>
            <w:tcW w:w="6825" w:type="dxa"/>
            <w:gridSpan w:val="3"/>
          </w:tcPr>
          <w:p w:rsidR="0025532E" w:rsidRPr="00DD73A8" w:rsidRDefault="0025532E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  <w:tr w:rsidR="0025532E" w:rsidRPr="00853D19" w:rsidTr="0025532E">
        <w:trPr>
          <w:cantSplit/>
        </w:trPr>
        <w:tc>
          <w:tcPr>
            <w:tcW w:w="2332" w:type="dxa"/>
          </w:tcPr>
          <w:p w:rsidR="0025532E" w:rsidRPr="00DD73A8" w:rsidRDefault="0025532E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DD73A8">
              <w:rPr>
                <w:rFonts w:cstheme="minorHAnsi"/>
                <w:b/>
                <w:sz w:val="18"/>
                <w:szCs w:val="18"/>
              </w:rPr>
              <w:t>*Titel</w:t>
            </w:r>
          </w:p>
        </w:tc>
        <w:tc>
          <w:tcPr>
            <w:tcW w:w="6825" w:type="dxa"/>
            <w:gridSpan w:val="3"/>
          </w:tcPr>
          <w:p w:rsidR="0025532E" w:rsidRPr="00DD73A8" w:rsidRDefault="0025532E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  <w:tr w:rsidR="0025532E" w:rsidRPr="00853D19" w:rsidTr="0025532E">
        <w:trPr>
          <w:cantSplit/>
        </w:trPr>
        <w:tc>
          <w:tcPr>
            <w:tcW w:w="2332" w:type="dxa"/>
          </w:tcPr>
          <w:p w:rsidR="0025532E" w:rsidRPr="00DD73A8" w:rsidRDefault="0025532E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DD73A8">
              <w:rPr>
                <w:rFonts w:cstheme="minorHAnsi"/>
                <w:b/>
                <w:sz w:val="18"/>
                <w:szCs w:val="18"/>
              </w:rPr>
              <w:t>Erscheinungsjahr</w:t>
            </w:r>
          </w:p>
        </w:tc>
        <w:tc>
          <w:tcPr>
            <w:tcW w:w="2882" w:type="dxa"/>
          </w:tcPr>
          <w:p w:rsidR="0025532E" w:rsidRPr="00DD73A8" w:rsidRDefault="0025532E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74" w:type="dxa"/>
          </w:tcPr>
          <w:p w:rsidR="0025532E" w:rsidRPr="00DD73A8" w:rsidRDefault="0025532E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DD73A8">
              <w:rPr>
                <w:rFonts w:cstheme="minorHAnsi"/>
                <w:b/>
                <w:sz w:val="18"/>
                <w:szCs w:val="18"/>
              </w:rPr>
              <w:t>Auflage</w:t>
            </w:r>
          </w:p>
        </w:tc>
        <w:tc>
          <w:tcPr>
            <w:tcW w:w="2569" w:type="dxa"/>
          </w:tcPr>
          <w:p w:rsidR="0025532E" w:rsidRPr="00DD73A8" w:rsidRDefault="0025532E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  <w:tr w:rsidR="0025532E" w:rsidRPr="00853D19" w:rsidTr="0025532E">
        <w:trPr>
          <w:cantSplit/>
        </w:trPr>
        <w:tc>
          <w:tcPr>
            <w:tcW w:w="2332" w:type="dxa"/>
            <w:tcBorders>
              <w:bottom w:val="single" w:sz="4" w:space="0" w:color="auto"/>
            </w:tcBorders>
          </w:tcPr>
          <w:p w:rsidR="0025532E" w:rsidRPr="00DD73A8" w:rsidRDefault="0025532E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DD73A8">
              <w:rPr>
                <w:rFonts w:cstheme="minorHAnsi"/>
                <w:b/>
                <w:sz w:val="18"/>
                <w:szCs w:val="18"/>
              </w:rPr>
              <w:t>ISBN</w:t>
            </w:r>
          </w:p>
        </w:tc>
        <w:tc>
          <w:tcPr>
            <w:tcW w:w="2882" w:type="dxa"/>
            <w:tcBorders>
              <w:bottom w:val="single" w:sz="4" w:space="0" w:color="auto"/>
            </w:tcBorders>
          </w:tcPr>
          <w:p w:rsidR="0025532E" w:rsidRPr="00DD73A8" w:rsidRDefault="0025532E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:rsidR="0025532E" w:rsidRPr="00DD73A8" w:rsidRDefault="004856D0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*</w:t>
            </w:r>
            <w:r w:rsidR="0025532E" w:rsidRPr="00DD73A8">
              <w:rPr>
                <w:rFonts w:cstheme="minorHAnsi"/>
                <w:b/>
                <w:sz w:val="18"/>
                <w:szCs w:val="18"/>
              </w:rPr>
              <w:t>Signatur</w:t>
            </w:r>
          </w:p>
        </w:tc>
        <w:tc>
          <w:tcPr>
            <w:tcW w:w="2569" w:type="dxa"/>
            <w:tcBorders>
              <w:bottom w:val="single" w:sz="4" w:space="0" w:color="auto"/>
            </w:tcBorders>
          </w:tcPr>
          <w:p w:rsidR="0025532E" w:rsidRPr="00DD73A8" w:rsidRDefault="0025532E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</w:tbl>
    <w:p w:rsidR="006D7CA9" w:rsidRDefault="006D7CA9" w:rsidP="00D41016">
      <w:pPr>
        <w:rPr>
          <w:b/>
        </w:rPr>
      </w:pPr>
    </w:p>
    <w:tbl>
      <w:tblPr>
        <w:tblW w:w="0" w:type="auto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2332"/>
        <w:gridCol w:w="2882"/>
        <w:gridCol w:w="1374"/>
        <w:gridCol w:w="2569"/>
      </w:tblGrid>
      <w:tr w:rsidR="00623407" w:rsidRPr="00853D19" w:rsidTr="00AE6B78">
        <w:trPr>
          <w:cantSplit/>
        </w:trPr>
        <w:tc>
          <w:tcPr>
            <w:tcW w:w="2332" w:type="dxa"/>
          </w:tcPr>
          <w:p w:rsidR="00623407" w:rsidRPr="00DD73A8" w:rsidRDefault="00623407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DD73A8">
              <w:rPr>
                <w:rFonts w:cstheme="minorHAnsi"/>
                <w:b/>
                <w:sz w:val="18"/>
                <w:szCs w:val="18"/>
              </w:rPr>
              <w:t>*Autor/in</w:t>
            </w:r>
          </w:p>
        </w:tc>
        <w:tc>
          <w:tcPr>
            <w:tcW w:w="6825" w:type="dxa"/>
            <w:gridSpan w:val="3"/>
          </w:tcPr>
          <w:p w:rsidR="00623407" w:rsidRPr="00DD73A8" w:rsidRDefault="00623407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  <w:tr w:rsidR="00623407" w:rsidRPr="00853D19" w:rsidTr="00AE6B78">
        <w:trPr>
          <w:cantSplit/>
        </w:trPr>
        <w:tc>
          <w:tcPr>
            <w:tcW w:w="2332" w:type="dxa"/>
          </w:tcPr>
          <w:p w:rsidR="00623407" w:rsidRPr="00DD73A8" w:rsidRDefault="00623407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DD73A8">
              <w:rPr>
                <w:rFonts w:cstheme="minorHAnsi"/>
                <w:b/>
                <w:sz w:val="18"/>
                <w:szCs w:val="18"/>
              </w:rPr>
              <w:t>*Titel</w:t>
            </w:r>
          </w:p>
        </w:tc>
        <w:tc>
          <w:tcPr>
            <w:tcW w:w="6825" w:type="dxa"/>
            <w:gridSpan w:val="3"/>
          </w:tcPr>
          <w:p w:rsidR="00623407" w:rsidRPr="00DD73A8" w:rsidRDefault="00623407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  <w:tr w:rsidR="00623407" w:rsidRPr="00853D19" w:rsidTr="00AE6B78">
        <w:trPr>
          <w:cantSplit/>
        </w:trPr>
        <w:tc>
          <w:tcPr>
            <w:tcW w:w="2332" w:type="dxa"/>
          </w:tcPr>
          <w:p w:rsidR="00623407" w:rsidRPr="00DD73A8" w:rsidRDefault="00623407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DD73A8">
              <w:rPr>
                <w:rFonts w:cstheme="minorHAnsi"/>
                <w:b/>
                <w:sz w:val="18"/>
                <w:szCs w:val="18"/>
              </w:rPr>
              <w:t>Erscheinungsjahr</w:t>
            </w:r>
          </w:p>
        </w:tc>
        <w:tc>
          <w:tcPr>
            <w:tcW w:w="2882" w:type="dxa"/>
          </w:tcPr>
          <w:p w:rsidR="00623407" w:rsidRPr="00DD73A8" w:rsidRDefault="00623407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74" w:type="dxa"/>
          </w:tcPr>
          <w:p w:rsidR="00623407" w:rsidRPr="00DD73A8" w:rsidRDefault="00623407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DD73A8">
              <w:rPr>
                <w:rFonts w:cstheme="minorHAnsi"/>
                <w:b/>
                <w:sz w:val="18"/>
                <w:szCs w:val="18"/>
              </w:rPr>
              <w:t>Auflage</w:t>
            </w:r>
          </w:p>
        </w:tc>
        <w:tc>
          <w:tcPr>
            <w:tcW w:w="2569" w:type="dxa"/>
          </w:tcPr>
          <w:p w:rsidR="00623407" w:rsidRPr="00DD73A8" w:rsidRDefault="00623407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  <w:tr w:rsidR="00623407" w:rsidRPr="00853D19" w:rsidTr="00AE6B78">
        <w:trPr>
          <w:cantSplit/>
        </w:trPr>
        <w:tc>
          <w:tcPr>
            <w:tcW w:w="2332" w:type="dxa"/>
            <w:tcBorders>
              <w:bottom w:val="single" w:sz="4" w:space="0" w:color="auto"/>
            </w:tcBorders>
          </w:tcPr>
          <w:p w:rsidR="00623407" w:rsidRPr="00DD73A8" w:rsidRDefault="00623407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DD73A8">
              <w:rPr>
                <w:rFonts w:cstheme="minorHAnsi"/>
                <w:b/>
                <w:sz w:val="18"/>
                <w:szCs w:val="18"/>
              </w:rPr>
              <w:t>ISBN</w:t>
            </w:r>
          </w:p>
        </w:tc>
        <w:tc>
          <w:tcPr>
            <w:tcW w:w="2882" w:type="dxa"/>
            <w:tcBorders>
              <w:bottom w:val="single" w:sz="4" w:space="0" w:color="auto"/>
            </w:tcBorders>
          </w:tcPr>
          <w:p w:rsidR="00623407" w:rsidRPr="00DD73A8" w:rsidRDefault="00623407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:rsidR="00623407" w:rsidRPr="00DD73A8" w:rsidRDefault="004856D0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*</w:t>
            </w:r>
            <w:r w:rsidR="00623407" w:rsidRPr="00DD73A8">
              <w:rPr>
                <w:rFonts w:cstheme="minorHAnsi"/>
                <w:b/>
                <w:sz w:val="18"/>
                <w:szCs w:val="18"/>
              </w:rPr>
              <w:t>Signatur</w:t>
            </w:r>
          </w:p>
        </w:tc>
        <w:tc>
          <w:tcPr>
            <w:tcW w:w="2569" w:type="dxa"/>
            <w:tcBorders>
              <w:bottom w:val="single" w:sz="4" w:space="0" w:color="auto"/>
            </w:tcBorders>
          </w:tcPr>
          <w:p w:rsidR="00623407" w:rsidRPr="00DD73A8" w:rsidRDefault="00623407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</w:tbl>
    <w:p w:rsidR="00623407" w:rsidRDefault="00623407" w:rsidP="00D41016">
      <w:pPr>
        <w:rPr>
          <w:b/>
        </w:rPr>
      </w:pPr>
    </w:p>
    <w:tbl>
      <w:tblPr>
        <w:tblW w:w="0" w:type="auto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2332"/>
        <w:gridCol w:w="2882"/>
        <w:gridCol w:w="1374"/>
        <w:gridCol w:w="2569"/>
      </w:tblGrid>
      <w:tr w:rsidR="00623407" w:rsidRPr="00853D19" w:rsidTr="00AE6B78">
        <w:trPr>
          <w:cantSplit/>
        </w:trPr>
        <w:tc>
          <w:tcPr>
            <w:tcW w:w="2332" w:type="dxa"/>
          </w:tcPr>
          <w:p w:rsidR="00623407" w:rsidRPr="00DD73A8" w:rsidRDefault="00623407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DD73A8">
              <w:rPr>
                <w:rFonts w:cstheme="minorHAnsi"/>
                <w:b/>
                <w:sz w:val="18"/>
                <w:szCs w:val="18"/>
              </w:rPr>
              <w:t>*Autor/in</w:t>
            </w:r>
          </w:p>
        </w:tc>
        <w:tc>
          <w:tcPr>
            <w:tcW w:w="6825" w:type="dxa"/>
            <w:gridSpan w:val="3"/>
          </w:tcPr>
          <w:p w:rsidR="00623407" w:rsidRPr="00DD73A8" w:rsidRDefault="00623407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  <w:tr w:rsidR="00623407" w:rsidRPr="00853D19" w:rsidTr="00AE6B78">
        <w:trPr>
          <w:cantSplit/>
        </w:trPr>
        <w:tc>
          <w:tcPr>
            <w:tcW w:w="2332" w:type="dxa"/>
          </w:tcPr>
          <w:p w:rsidR="00623407" w:rsidRPr="00DD73A8" w:rsidRDefault="00623407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DD73A8">
              <w:rPr>
                <w:rFonts w:cstheme="minorHAnsi"/>
                <w:b/>
                <w:sz w:val="18"/>
                <w:szCs w:val="18"/>
              </w:rPr>
              <w:t>*Titel</w:t>
            </w:r>
          </w:p>
        </w:tc>
        <w:tc>
          <w:tcPr>
            <w:tcW w:w="6825" w:type="dxa"/>
            <w:gridSpan w:val="3"/>
          </w:tcPr>
          <w:p w:rsidR="00623407" w:rsidRPr="00DD73A8" w:rsidRDefault="00623407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  <w:tr w:rsidR="00623407" w:rsidRPr="00853D19" w:rsidTr="00AE6B78">
        <w:trPr>
          <w:cantSplit/>
        </w:trPr>
        <w:tc>
          <w:tcPr>
            <w:tcW w:w="2332" w:type="dxa"/>
          </w:tcPr>
          <w:p w:rsidR="00623407" w:rsidRPr="00DD73A8" w:rsidRDefault="00623407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DD73A8">
              <w:rPr>
                <w:rFonts w:cstheme="minorHAnsi"/>
                <w:b/>
                <w:sz w:val="18"/>
                <w:szCs w:val="18"/>
              </w:rPr>
              <w:t>Erscheinungsjahr</w:t>
            </w:r>
          </w:p>
        </w:tc>
        <w:tc>
          <w:tcPr>
            <w:tcW w:w="2882" w:type="dxa"/>
          </w:tcPr>
          <w:p w:rsidR="00623407" w:rsidRPr="00DD73A8" w:rsidRDefault="00623407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74" w:type="dxa"/>
          </w:tcPr>
          <w:p w:rsidR="00623407" w:rsidRPr="00DD73A8" w:rsidRDefault="00623407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DD73A8">
              <w:rPr>
                <w:rFonts w:cstheme="minorHAnsi"/>
                <w:b/>
                <w:sz w:val="18"/>
                <w:szCs w:val="18"/>
              </w:rPr>
              <w:t>Auflage</w:t>
            </w:r>
          </w:p>
        </w:tc>
        <w:tc>
          <w:tcPr>
            <w:tcW w:w="2569" w:type="dxa"/>
          </w:tcPr>
          <w:p w:rsidR="00623407" w:rsidRPr="00DD73A8" w:rsidRDefault="00623407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  <w:tr w:rsidR="00623407" w:rsidRPr="00853D19" w:rsidTr="00AE6B78">
        <w:trPr>
          <w:cantSplit/>
        </w:trPr>
        <w:tc>
          <w:tcPr>
            <w:tcW w:w="2332" w:type="dxa"/>
            <w:tcBorders>
              <w:bottom w:val="single" w:sz="4" w:space="0" w:color="auto"/>
            </w:tcBorders>
          </w:tcPr>
          <w:p w:rsidR="00623407" w:rsidRPr="00DD73A8" w:rsidRDefault="00623407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DD73A8">
              <w:rPr>
                <w:rFonts w:cstheme="minorHAnsi"/>
                <w:b/>
                <w:sz w:val="18"/>
                <w:szCs w:val="18"/>
              </w:rPr>
              <w:t>ISBN</w:t>
            </w:r>
          </w:p>
        </w:tc>
        <w:tc>
          <w:tcPr>
            <w:tcW w:w="2882" w:type="dxa"/>
            <w:tcBorders>
              <w:bottom w:val="single" w:sz="4" w:space="0" w:color="auto"/>
            </w:tcBorders>
          </w:tcPr>
          <w:p w:rsidR="00623407" w:rsidRPr="00DD73A8" w:rsidRDefault="00623407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:rsidR="00623407" w:rsidRPr="00DD73A8" w:rsidRDefault="004856D0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*</w:t>
            </w:r>
            <w:r w:rsidR="00623407" w:rsidRPr="00DD73A8">
              <w:rPr>
                <w:rFonts w:cstheme="minorHAnsi"/>
                <w:b/>
                <w:sz w:val="18"/>
                <w:szCs w:val="18"/>
              </w:rPr>
              <w:t>Signatur</w:t>
            </w:r>
          </w:p>
        </w:tc>
        <w:tc>
          <w:tcPr>
            <w:tcW w:w="2569" w:type="dxa"/>
            <w:tcBorders>
              <w:bottom w:val="single" w:sz="4" w:space="0" w:color="auto"/>
            </w:tcBorders>
          </w:tcPr>
          <w:p w:rsidR="00623407" w:rsidRPr="00DD73A8" w:rsidRDefault="00623407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</w:tbl>
    <w:p w:rsidR="00623407" w:rsidRDefault="00623407" w:rsidP="00D41016">
      <w:pPr>
        <w:rPr>
          <w:b/>
        </w:rPr>
      </w:pPr>
    </w:p>
    <w:tbl>
      <w:tblPr>
        <w:tblW w:w="0" w:type="auto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2332"/>
        <w:gridCol w:w="2882"/>
        <w:gridCol w:w="1374"/>
        <w:gridCol w:w="2569"/>
      </w:tblGrid>
      <w:tr w:rsidR="00623407" w:rsidRPr="00853D19" w:rsidTr="00AE6B78">
        <w:trPr>
          <w:cantSplit/>
        </w:trPr>
        <w:tc>
          <w:tcPr>
            <w:tcW w:w="2332" w:type="dxa"/>
          </w:tcPr>
          <w:p w:rsidR="00623407" w:rsidRPr="00DD73A8" w:rsidRDefault="00623407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DD73A8">
              <w:rPr>
                <w:rFonts w:cstheme="minorHAnsi"/>
                <w:b/>
                <w:sz w:val="18"/>
                <w:szCs w:val="18"/>
              </w:rPr>
              <w:t>*Autor/in</w:t>
            </w:r>
          </w:p>
        </w:tc>
        <w:tc>
          <w:tcPr>
            <w:tcW w:w="6825" w:type="dxa"/>
            <w:gridSpan w:val="3"/>
          </w:tcPr>
          <w:p w:rsidR="00623407" w:rsidRPr="00DD73A8" w:rsidRDefault="00623407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  <w:tr w:rsidR="00623407" w:rsidRPr="00853D19" w:rsidTr="00AE6B78">
        <w:trPr>
          <w:cantSplit/>
        </w:trPr>
        <w:tc>
          <w:tcPr>
            <w:tcW w:w="2332" w:type="dxa"/>
          </w:tcPr>
          <w:p w:rsidR="00623407" w:rsidRPr="00DD73A8" w:rsidRDefault="00623407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DD73A8">
              <w:rPr>
                <w:rFonts w:cstheme="minorHAnsi"/>
                <w:b/>
                <w:sz w:val="18"/>
                <w:szCs w:val="18"/>
              </w:rPr>
              <w:t>*Titel</w:t>
            </w:r>
          </w:p>
        </w:tc>
        <w:tc>
          <w:tcPr>
            <w:tcW w:w="6825" w:type="dxa"/>
            <w:gridSpan w:val="3"/>
          </w:tcPr>
          <w:p w:rsidR="00623407" w:rsidRPr="00DD73A8" w:rsidRDefault="00623407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  <w:tr w:rsidR="00623407" w:rsidRPr="00853D19" w:rsidTr="00AE6B78">
        <w:trPr>
          <w:cantSplit/>
        </w:trPr>
        <w:tc>
          <w:tcPr>
            <w:tcW w:w="2332" w:type="dxa"/>
          </w:tcPr>
          <w:p w:rsidR="00623407" w:rsidRPr="00DD73A8" w:rsidRDefault="00623407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DD73A8">
              <w:rPr>
                <w:rFonts w:cstheme="minorHAnsi"/>
                <w:b/>
                <w:sz w:val="18"/>
                <w:szCs w:val="18"/>
              </w:rPr>
              <w:t>Erscheinungsjahr</w:t>
            </w:r>
          </w:p>
        </w:tc>
        <w:tc>
          <w:tcPr>
            <w:tcW w:w="2882" w:type="dxa"/>
          </w:tcPr>
          <w:p w:rsidR="00623407" w:rsidRPr="00DD73A8" w:rsidRDefault="00623407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74" w:type="dxa"/>
          </w:tcPr>
          <w:p w:rsidR="00623407" w:rsidRPr="00DD73A8" w:rsidRDefault="00623407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DD73A8">
              <w:rPr>
                <w:rFonts w:cstheme="minorHAnsi"/>
                <w:b/>
                <w:sz w:val="18"/>
                <w:szCs w:val="18"/>
              </w:rPr>
              <w:t>Auflage</w:t>
            </w:r>
          </w:p>
        </w:tc>
        <w:tc>
          <w:tcPr>
            <w:tcW w:w="2569" w:type="dxa"/>
          </w:tcPr>
          <w:p w:rsidR="00623407" w:rsidRPr="00DD73A8" w:rsidRDefault="00623407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  <w:tr w:rsidR="00623407" w:rsidRPr="00853D19" w:rsidTr="00AE6B78">
        <w:trPr>
          <w:cantSplit/>
        </w:trPr>
        <w:tc>
          <w:tcPr>
            <w:tcW w:w="2332" w:type="dxa"/>
            <w:tcBorders>
              <w:bottom w:val="single" w:sz="4" w:space="0" w:color="auto"/>
            </w:tcBorders>
          </w:tcPr>
          <w:p w:rsidR="00623407" w:rsidRPr="00DD73A8" w:rsidRDefault="00623407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DD73A8">
              <w:rPr>
                <w:rFonts w:cstheme="minorHAnsi"/>
                <w:b/>
                <w:sz w:val="18"/>
                <w:szCs w:val="18"/>
              </w:rPr>
              <w:t>ISBN</w:t>
            </w:r>
          </w:p>
        </w:tc>
        <w:tc>
          <w:tcPr>
            <w:tcW w:w="2882" w:type="dxa"/>
            <w:tcBorders>
              <w:bottom w:val="single" w:sz="4" w:space="0" w:color="auto"/>
            </w:tcBorders>
          </w:tcPr>
          <w:p w:rsidR="00623407" w:rsidRPr="00DD73A8" w:rsidRDefault="00623407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:rsidR="00623407" w:rsidRPr="00DD73A8" w:rsidRDefault="004856D0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*</w:t>
            </w:r>
            <w:r w:rsidR="00623407" w:rsidRPr="00DD73A8">
              <w:rPr>
                <w:rFonts w:cstheme="minorHAnsi"/>
                <w:b/>
                <w:sz w:val="18"/>
                <w:szCs w:val="18"/>
              </w:rPr>
              <w:t>Signatur</w:t>
            </w:r>
          </w:p>
        </w:tc>
        <w:tc>
          <w:tcPr>
            <w:tcW w:w="2569" w:type="dxa"/>
            <w:tcBorders>
              <w:bottom w:val="single" w:sz="4" w:space="0" w:color="auto"/>
            </w:tcBorders>
          </w:tcPr>
          <w:p w:rsidR="00623407" w:rsidRPr="00DD73A8" w:rsidRDefault="00623407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</w:tbl>
    <w:p w:rsidR="00623407" w:rsidRDefault="00623407" w:rsidP="00D41016">
      <w:pPr>
        <w:rPr>
          <w:b/>
        </w:rPr>
      </w:pPr>
    </w:p>
    <w:p w:rsidR="003E7A87" w:rsidRPr="003E7A87" w:rsidRDefault="003E7A87" w:rsidP="003E7A87">
      <w:r w:rsidRPr="003E7A87">
        <w:t>Mit * gekennzeichnete Felder bitte unbedingt ausfüllen.</w:t>
      </w:r>
    </w:p>
    <w:p w:rsidR="003E7A87" w:rsidRPr="003E7A87" w:rsidRDefault="003E7A87" w:rsidP="003E7A87">
      <w:r w:rsidRPr="003E7A87">
        <w:t>Für weitere Titel kopieren Sie bitte einen Tabellenblock und fügen diesen entsprechend oft ins Dokument ein.</w:t>
      </w:r>
    </w:p>
    <w:p w:rsidR="00C208F4" w:rsidRDefault="00C208F4"/>
    <w:p w:rsidR="002A7262" w:rsidRDefault="002A7262">
      <w:pPr>
        <w:rPr>
          <w:b/>
          <w:color w:val="ED6E00"/>
        </w:rPr>
      </w:pPr>
      <w:r w:rsidRPr="002A7262">
        <w:rPr>
          <w:b/>
          <w:color w:val="ED6E00"/>
        </w:rPr>
        <w:lastRenderedPageBreak/>
        <w:t>Zeitschriftenbände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2419"/>
        <w:gridCol w:w="2885"/>
        <w:gridCol w:w="1367"/>
        <w:gridCol w:w="2571"/>
      </w:tblGrid>
      <w:tr w:rsidR="002A7262" w:rsidRPr="00853D19" w:rsidTr="002A7262">
        <w:trPr>
          <w:cantSplit/>
        </w:trPr>
        <w:tc>
          <w:tcPr>
            <w:tcW w:w="2419" w:type="dxa"/>
          </w:tcPr>
          <w:p w:rsidR="002A7262" w:rsidRPr="006F21F6" w:rsidRDefault="002A7262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6F21F6">
              <w:rPr>
                <w:rFonts w:cstheme="minorHAnsi"/>
                <w:b/>
                <w:sz w:val="18"/>
                <w:szCs w:val="18"/>
              </w:rPr>
              <w:t>*Titel der Zeitschrift</w:t>
            </w:r>
          </w:p>
        </w:tc>
        <w:tc>
          <w:tcPr>
            <w:tcW w:w="6823" w:type="dxa"/>
            <w:gridSpan w:val="3"/>
          </w:tcPr>
          <w:p w:rsidR="002A7262" w:rsidRPr="006F21F6" w:rsidRDefault="002A7262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  <w:tr w:rsidR="002A7262" w:rsidRPr="00853D19" w:rsidTr="002A7262">
        <w:trPr>
          <w:cantSplit/>
        </w:trPr>
        <w:tc>
          <w:tcPr>
            <w:tcW w:w="2419" w:type="dxa"/>
          </w:tcPr>
          <w:p w:rsidR="002A7262" w:rsidRPr="006F21F6" w:rsidRDefault="002A7262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6F21F6">
              <w:rPr>
                <w:rFonts w:cstheme="minorHAnsi"/>
                <w:b/>
                <w:sz w:val="18"/>
                <w:szCs w:val="18"/>
              </w:rPr>
              <w:t>*Erscheinungsjahr</w:t>
            </w:r>
          </w:p>
        </w:tc>
        <w:tc>
          <w:tcPr>
            <w:tcW w:w="2885" w:type="dxa"/>
          </w:tcPr>
          <w:p w:rsidR="002A7262" w:rsidRPr="006F21F6" w:rsidRDefault="002A7262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67" w:type="dxa"/>
          </w:tcPr>
          <w:p w:rsidR="002A7262" w:rsidRPr="006F21F6" w:rsidRDefault="000903FE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6F21F6">
              <w:rPr>
                <w:rFonts w:cstheme="minorHAnsi"/>
                <w:b/>
                <w:sz w:val="18"/>
                <w:szCs w:val="18"/>
              </w:rPr>
              <w:t>*</w:t>
            </w:r>
            <w:r w:rsidR="002A7262" w:rsidRPr="006F21F6">
              <w:rPr>
                <w:rFonts w:cstheme="minorHAnsi"/>
                <w:b/>
                <w:sz w:val="18"/>
                <w:szCs w:val="18"/>
              </w:rPr>
              <w:t>Heft</w:t>
            </w:r>
          </w:p>
        </w:tc>
        <w:tc>
          <w:tcPr>
            <w:tcW w:w="2571" w:type="dxa"/>
          </w:tcPr>
          <w:p w:rsidR="002A7262" w:rsidRPr="006F21F6" w:rsidRDefault="002A7262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  <w:tr w:rsidR="002A7262" w:rsidRPr="00853D19" w:rsidTr="002A7262">
        <w:trPr>
          <w:cantSplit/>
        </w:trPr>
        <w:tc>
          <w:tcPr>
            <w:tcW w:w="2419" w:type="dxa"/>
            <w:tcBorders>
              <w:bottom w:val="single" w:sz="4" w:space="0" w:color="auto"/>
            </w:tcBorders>
          </w:tcPr>
          <w:p w:rsidR="002A7262" w:rsidRPr="006F21F6" w:rsidRDefault="002A7262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6F21F6">
              <w:rPr>
                <w:rFonts w:cstheme="minorHAnsi"/>
                <w:b/>
                <w:sz w:val="18"/>
                <w:szCs w:val="18"/>
              </w:rPr>
              <w:t>ISSN</w:t>
            </w:r>
          </w:p>
        </w:tc>
        <w:tc>
          <w:tcPr>
            <w:tcW w:w="2885" w:type="dxa"/>
            <w:tcBorders>
              <w:bottom w:val="single" w:sz="4" w:space="0" w:color="auto"/>
            </w:tcBorders>
          </w:tcPr>
          <w:p w:rsidR="002A7262" w:rsidRPr="006F21F6" w:rsidRDefault="002A7262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67" w:type="dxa"/>
            <w:tcBorders>
              <w:bottom w:val="single" w:sz="4" w:space="0" w:color="auto"/>
            </w:tcBorders>
          </w:tcPr>
          <w:p w:rsidR="002A7262" w:rsidRPr="006F21F6" w:rsidRDefault="004856D0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*</w:t>
            </w:r>
            <w:r w:rsidR="002A7262" w:rsidRPr="006F21F6">
              <w:rPr>
                <w:rFonts w:cstheme="minorHAnsi"/>
                <w:b/>
                <w:sz w:val="18"/>
                <w:szCs w:val="18"/>
              </w:rPr>
              <w:t>Signatur</w:t>
            </w:r>
          </w:p>
        </w:tc>
        <w:tc>
          <w:tcPr>
            <w:tcW w:w="2571" w:type="dxa"/>
            <w:tcBorders>
              <w:bottom w:val="single" w:sz="4" w:space="0" w:color="auto"/>
            </w:tcBorders>
          </w:tcPr>
          <w:p w:rsidR="002A7262" w:rsidRPr="006F21F6" w:rsidRDefault="002A7262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</w:tbl>
    <w:p w:rsidR="002A7262" w:rsidRDefault="002A7262">
      <w:pPr>
        <w:rPr>
          <w:b/>
          <w:color w:val="ED6E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2419"/>
        <w:gridCol w:w="2885"/>
        <w:gridCol w:w="1367"/>
        <w:gridCol w:w="2571"/>
      </w:tblGrid>
      <w:tr w:rsidR="002A7262" w:rsidRPr="00853D19" w:rsidTr="00AE6B78">
        <w:trPr>
          <w:cantSplit/>
        </w:trPr>
        <w:tc>
          <w:tcPr>
            <w:tcW w:w="2419" w:type="dxa"/>
          </w:tcPr>
          <w:p w:rsidR="002A7262" w:rsidRPr="006F21F6" w:rsidRDefault="002A7262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6F21F6">
              <w:rPr>
                <w:rFonts w:cstheme="minorHAnsi"/>
                <w:b/>
                <w:sz w:val="18"/>
                <w:szCs w:val="18"/>
              </w:rPr>
              <w:t>*Titel der Zeitschrift</w:t>
            </w:r>
          </w:p>
        </w:tc>
        <w:tc>
          <w:tcPr>
            <w:tcW w:w="6823" w:type="dxa"/>
            <w:gridSpan w:val="3"/>
          </w:tcPr>
          <w:p w:rsidR="002A7262" w:rsidRPr="006F21F6" w:rsidRDefault="002A7262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  <w:tr w:rsidR="002A7262" w:rsidRPr="00853D19" w:rsidTr="00AE6B78">
        <w:trPr>
          <w:cantSplit/>
        </w:trPr>
        <w:tc>
          <w:tcPr>
            <w:tcW w:w="2419" w:type="dxa"/>
          </w:tcPr>
          <w:p w:rsidR="002A7262" w:rsidRPr="006F21F6" w:rsidRDefault="002A7262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6F21F6">
              <w:rPr>
                <w:rFonts w:cstheme="minorHAnsi"/>
                <w:b/>
                <w:sz w:val="18"/>
                <w:szCs w:val="18"/>
              </w:rPr>
              <w:t>*Erscheinungsjahr</w:t>
            </w:r>
          </w:p>
        </w:tc>
        <w:tc>
          <w:tcPr>
            <w:tcW w:w="2885" w:type="dxa"/>
          </w:tcPr>
          <w:p w:rsidR="002A7262" w:rsidRPr="006F21F6" w:rsidRDefault="002A7262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67" w:type="dxa"/>
          </w:tcPr>
          <w:p w:rsidR="002A7262" w:rsidRPr="006F21F6" w:rsidRDefault="000903FE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6F21F6">
              <w:rPr>
                <w:rFonts w:cstheme="minorHAnsi"/>
                <w:b/>
                <w:sz w:val="18"/>
                <w:szCs w:val="18"/>
              </w:rPr>
              <w:t>*</w:t>
            </w:r>
            <w:r w:rsidR="002A7262" w:rsidRPr="006F21F6">
              <w:rPr>
                <w:rFonts w:cstheme="minorHAnsi"/>
                <w:b/>
                <w:sz w:val="18"/>
                <w:szCs w:val="18"/>
              </w:rPr>
              <w:t>Heft</w:t>
            </w:r>
          </w:p>
        </w:tc>
        <w:tc>
          <w:tcPr>
            <w:tcW w:w="2571" w:type="dxa"/>
          </w:tcPr>
          <w:p w:rsidR="002A7262" w:rsidRPr="006F21F6" w:rsidRDefault="002A7262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  <w:tr w:rsidR="002A7262" w:rsidRPr="00853D19" w:rsidTr="00AE6B78">
        <w:trPr>
          <w:cantSplit/>
        </w:trPr>
        <w:tc>
          <w:tcPr>
            <w:tcW w:w="2419" w:type="dxa"/>
            <w:tcBorders>
              <w:bottom w:val="single" w:sz="4" w:space="0" w:color="auto"/>
            </w:tcBorders>
          </w:tcPr>
          <w:p w:rsidR="002A7262" w:rsidRPr="006F21F6" w:rsidRDefault="002A7262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6F21F6">
              <w:rPr>
                <w:rFonts w:cstheme="minorHAnsi"/>
                <w:b/>
                <w:sz w:val="18"/>
                <w:szCs w:val="18"/>
              </w:rPr>
              <w:t>ISSN</w:t>
            </w:r>
          </w:p>
        </w:tc>
        <w:tc>
          <w:tcPr>
            <w:tcW w:w="2885" w:type="dxa"/>
            <w:tcBorders>
              <w:bottom w:val="single" w:sz="4" w:space="0" w:color="auto"/>
            </w:tcBorders>
          </w:tcPr>
          <w:p w:rsidR="002A7262" w:rsidRPr="006F21F6" w:rsidRDefault="002A7262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67" w:type="dxa"/>
            <w:tcBorders>
              <w:bottom w:val="single" w:sz="4" w:space="0" w:color="auto"/>
            </w:tcBorders>
          </w:tcPr>
          <w:p w:rsidR="002A7262" w:rsidRPr="006F21F6" w:rsidRDefault="004856D0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*</w:t>
            </w:r>
            <w:r w:rsidR="002A7262" w:rsidRPr="006F21F6">
              <w:rPr>
                <w:rFonts w:cstheme="minorHAnsi"/>
                <w:b/>
                <w:sz w:val="18"/>
                <w:szCs w:val="18"/>
              </w:rPr>
              <w:t>Signatur</w:t>
            </w:r>
          </w:p>
        </w:tc>
        <w:tc>
          <w:tcPr>
            <w:tcW w:w="2571" w:type="dxa"/>
            <w:tcBorders>
              <w:bottom w:val="single" w:sz="4" w:space="0" w:color="auto"/>
            </w:tcBorders>
          </w:tcPr>
          <w:p w:rsidR="002A7262" w:rsidRPr="006F21F6" w:rsidRDefault="002A7262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</w:tbl>
    <w:p w:rsidR="002A7262" w:rsidRDefault="002A7262">
      <w:pPr>
        <w:rPr>
          <w:b/>
          <w:color w:val="ED6E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2419"/>
        <w:gridCol w:w="2885"/>
        <w:gridCol w:w="1367"/>
        <w:gridCol w:w="2571"/>
      </w:tblGrid>
      <w:tr w:rsidR="002A7262" w:rsidRPr="00853D19" w:rsidTr="00AE6B78">
        <w:trPr>
          <w:cantSplit/>
        </w:trPr>
        <w:tc>
          <w:tcPr>
            <w:tcW w:w="2419" w:type="dxa"/>
          </w:tcPr>
          <w:p w:rsidR="002A7262" w:rsidRPr="006F21F6" w:rsidRDefault="002A7262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6F21F6">
              <w:rPr>
                <w:rFonts w:cstheme="minorHAnsi"/>
                <w:b/>
                <w:sz w:val="18"/>
                <w:szCs w:val="18"/>
              </w:rPr>
              <w:t>*Titel der Zeitschrift</w:t>
            </w:r>
          </w:p>
        </w:tc>
        <w:tc>
          <w:tcPr>
            <w:tcW w:w="6823" w:type="dxa"/>
            <w:gridSpan w:val="3"/>
          </w:tcPr>
          <w:p w:rsidR="002A7262" w:rsidRPr="006F21F6" w:rsidRDefault="002A7262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  <w:tr w:rsidR="002A7262" w:rsidRPr="00853D19" w:rsidTr="00AE6B78">
        <w:trPr>
          <w:cantSplit/>
        </w:trPr>
        <w:tc>
          <w:tcPr>
            <w:tcW w:w="2419" w:type="dxa"/>
          </w:tcPr>
          <w:p w:rsidR="002A7262" w:rsidRPr="006F21F6" w:rsidRDefault="002A7262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6F21F6">
              <w:rPr>
                <w:rFonts w:cstheme="minorHAnsi"/>
                <w:b/>
                <w:sz w:val="18"/>
                <w:szCs w:val="18"/>
              </w:rPr>
              <w:t>*Erscheinungsjahr</w:t>
            </w:r>
          </w:p>
        </w:tc>
        <w:tc>
          <w:tcPr>
            <w:tcW w:w="2885" w:type="dxa"/>
          </w:tcPr>
          <w:p w:rsidR="002A7262" w:rsidRPr="006F21F6" w:rsidRDefault="002A7262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67" w:type="dxa"/>
          </w:tcPr>
          <w:p w:rsidR="002A7262" w:rsidRPr="006F21F6" w:rsidRDefault="000903FE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6F21F6">
              <w:rPr>
                <w:rFonts w:cstheme="minorHAnsi"/>
                <w:b/>
                <w:sz w:val="18"/>
                <w:szCs w:val="18"/>
              </w:rPr>
              <w:t>*</w:t>
            </w:r>
            <w:r w:rsidR="002A7262" w:rsidRPr="006F21F6">
              <w:rPr>
                <w:rFonts w:cstheme="minorHAnsi"/>
                <w:b/>
                <w:sz w:val="18"/>
                <w:szCs w:val="18"/>
              </w:rPr>
              <w:t>Heft</w:t>
            </w:r>
          </w:p>
        </w:tc>
        <w:tc>
          <w:tcPr>
            <w:tcW w:w="2571" w:type="dxa"/>
          </w:tcPr>
          <w:p w:rsidR="002A7262" w:rsidRPr="006F21F6" w:rsidRDefault="002A7262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  <w:tr w:rsidR="002A7262" w:rsidRPr="00853D19" w:rsidTr="00AE6B78">
        <w:trPr>
          <w:cantSplit/>
        </w:trPr>
        <w:tc>
          <w:tcPr>
            <w:tcW w:w="2419" w:type="dxa"/>
            <w:tcBorders>
              <w:bottom w:val="single" w:sz="4" w:space="0" w:color="auto"/>
            </w:tcBorders>
          </w:tcPr>
          <w:p w:rsidR="002A7262" w:rsidRPr="006F21F6" w:rsidRDefault="002A7262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6F21F6">
              <w:rPr>
                <w:rFonts w:cstheme="minorHAnsi"/>
                <w:b/>
                <w:sz w:val="18"/>
                <w:szCs w:val="18"/>
              </w:rPr>
              <w:t>ISSN</w:t>
            </w:r>
          </w:p>
        </w:tc>
        <w:tc>
          <w:tcPr>
            <w:tcW w:w="2885" w:type="dxa"/>
            <w:tcBorders>
              <w:bottom w:val="single" w:sz="4" w:space="0" w:color="auto"/>
            </w:tcBorders>
          </w:tcPr>
          <w:p w:rsidR="002A7262" w:rsidRPr="006F21F6" w:rsidRDefault="002A7262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67" w:type="dxa"/>
            <w:tcBorders>
              <w:bottom w:val="single" w:sz="4" w:space="0" w:color="auto"/>
            </w:tcBorders>
          </w:tcPr>
          <w:p w:rsidR="002A7262" w:rsidRPr="006F21F6" w:rsidRDefault="004856D0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*</w:t>
            </w:r>
            <w:r w:rsidR="002A7262" w:rsidRPr="006F21F6">
              <w:rPr>
                <w:rFonts w:cstheme="minorHAnsi"/>
                <w:b/>
                <w:sz w:val="18"/>
                <w:szCs w:val="18"/>
              </w:rPr>
              <w:t>Signatur</w:t>
            </w:r>
          </w:p>
        </w:tc>
        <w:tc>
          <w:tcPr>
            <w:tcW w:w="2571" w:type="dxa"/>
            <w:tcBorders>
              <w:bottom w:val="single" w:sz="4" w:space="0" w:color="auto"/>
            </w:tcBorders>
          </w:tcPr>
          <w:p w:rsidR="002A7262" w:rsidRPr="006F21F6" w:rsidRDefault="002A7262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</w:tbl>
    <w:p w:rsidR="002A7262" w:rsidRDefault="002A7262">
      <w:pPr>
        <w:rPr>
          <w:b/>
          <w:color w:val="ED6E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2419"/>
        <w:gridCol w:w="2885"/>
        <w:gridCol w:w="1367"/>
        <w:gridCol w:w="2571"/>
      </w:tblGrid>
      <w:tr w:rsidR="002A7262" w:rsidRPr="00853D19" w:rsidTr="00AE6B78">
        <w:trPr>
          <w:cantSplit/>
        </w:trPr>
        <w:tc>
          <w:tcPr>
            <w:tcW w:w="2419" w:type="dxa"/>
          </w:tcPr>
          <w:p w:rsidR="002A7262" w:rsidRPr="006F21F6" w:rsidRDefault="002A7262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6F21F6">
              <w:rPr>
                <w:rFonts w:cstheme="minorHAnsi"/>
                <w:b/>
                <w:sz w:val="18"/>
                <w:szCs w:val="18"/>
              </w:rPr>
              <w:t>*Titel der Zeitschrift</w:t>
            </w:r>
          </w:p>
        </w:tc>
        <w:tc>
          <w:tcPr>
            <w:tcW w:w="6823" w:type="dxa"/>
            <w:gridSpan w:val="3"/>
          </w:tcPr>
          <w:p w:rsidR="002A7262" w:rsidRPr="006F21F6" w:rsidRDefault="002A7262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  <w:tr w:rsidR="002A7262" w:rsidRPr="00853D19" w:rsidTr="00AE6B78">
        <w:trPr>
          <w:cantSplit/>
        </w:trPr>
        <w:tc>
          <w:tcPr>
            <w:tcW w:w="2419" w:type="dxa"/>
          </w:tcPr>
          <w:p w:rsidR="002A7262" w:rsidRPr="006F21F6" w:rsidRDefault="002A7262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6F21F6">
              <w:rPr>
                <w:rFonts w:cstheme="minorHAnsi"/>
                <w:b/>
                <w:sz w:val="18"/>
                <w:szCs w:val="18"/>
              </w:rPr>
              <w:t>*Erscheinungsjahr</w:t>
            </w:r>
          </w:p>
        </w:tc>
        <w:tc>
          <w:tcPr>
            <w:tcW w:w="2885" w:type="dxa"/>
          </w:tcPr>
          <w:p w:rsidR="002A7262" w:rsidRPr="006F21F6" w:rsidRDefault="002A7262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67" w:type="dxa"/>
          </w:tcPr>
          <w:p w:rsidR="002A7262" w:rsidRPr="006F21F6" w:rsidRDefault="000903FE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6F21F6">
              <w:rPr>
                <w:rFonts w:cstheme="minorHAnsi"/>
                <w:b/>
                <w:sz w:val="18"/>
                <w:szCs w:val="18"/>
              </w:rPr>
              <w:t>*</w:t>
            </w:r>
            <w:r w:rsidR="002A7262" w:rsidRPr="006F21F6">
              <w:rPr>
                <w:rFonts w:cstheme="minorHAnsi"/>
                <w:b/>
                <w:sz w:val="18"/>
                <w:szCs w:val="18"/>
              </w:rPr>
              <w:t>Heft</w:t>
            </w:r>
          </w:p>
        </w:tc>
        <w:tc>
          <w:tcPr>
            <w:tcW w:w="2571" w:type="dxa"/>
          </w:tcPr>
          <w:p w:rsidR="002A7262" w:rsidRPr="006F21F6" w:rsidRDefault="002A7262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  <w:tr w:rsidR="002A7262" w:rsidRPr="00853D19" w:rsidTr="00AE6B78">
        <w:trPr>
          <w:cantSplit/>
        </w:trPr>
        <w:tc>
          <w:tcPr>
            <w:tcW w:w="2419" w:type="dxa"/>
            <w:tcBorders>
              <w:bottom w:val="single" w:sz="4" w:space="0" w:color="auto"/>
            </w:tcBorders>
          </w:tcPr>
          <w:p w:rsidR="002A7262" w:rsidRPr="006F21F6" w:rsidRDefault="002A7262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6F21F6">
              <w:rPr>
                <w:rFonts w:cstheme="minorHAnsi"/>
                <w:b/>
                <w:sz w:val="18"/>
                <w:szCs w:val="18"/>
              </w:rPr>
              <w:t>ISSN</w:t>
            </w:r>
          </w:p>
        </w:tc>
        <w:tc>
          <w:tcPr>
            <w:tcW w:w="2885" w:type="dxa"/>
            <w:tcBorders>
              <w:bottom w:val="single" w:sz="4" w:space="0" w:color="auto"/>
            </w:tcBorders>
          </w:tcPr>
          <w:p w:rsidR="002A7262" w:rsidRPr="006F21F6" w:rsidRDefault="002A7262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67" w:type="dxa"/>
            <w:tcBorders>
              <w:bottom w:val="single" w:sz="4" w:space="0" w:color="auto"/>
            </w:tcBorders>
          </w:tcPr>
          <w:p w:rsidR="002A7262" w:rsidRPr="006F21F6" w:rsidRDefault="004856D0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*</w:t>
            </w:r>
            <w:r w:rsidR="002A7262" w:rsidRPr="006F21F6">
              <w:rPr>
                <w:rFonts w:cstheme="minorHAnsi"/>
                <w:b/>
                <w:sz w:val="18"/>
                <w:szCs w:val="18"/>
              </w:rPr>
              <w:t>Signatur</w:t>
            </w:r>
          </w:p>
        </w:tc>
        <w:tc>
          <w:tcPr>
            <w:tcW w:w="2571" w:type="dxa"/>
            <w:tcBorders>
              <w:bottom w:val="single" w:sz="4" w:space="0" w:color="auto"/>
            </w:tcBorders>
          </w:tcPr>
          <w:p w:rsidR="002A7262" w:rsidRPr="006F21F6" w:rsidRDefault="002A7262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</w:tbl>
    <w:p w:rsidR="002A7262" w:rsidRDefault="002A7262">
      <w:pPr>
        <w:rPr>
          <w:b/>
          <w:color w:val="ED6E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2419"/>
        <w:gridCol w:w="2885"/>
        <w:gridCol w:w="1367"/>
        <w:gridCol w:w="2571"/>
      </w:tblGrid>
      <w:tr w:rsidR="002A7262" w:rsidRPr="00853D19" w:rsidTr="00AE6B78">
        <w:trPr>
          <w:cantSplit/>
        </w:trPr>
        <w:tc>
          <w:tcPr>
            <w:tcW w:w="2419" w:type="dxa"/>
          </w:tcPr>
          <w:p w:rsidR="002A7262" w:rsidRPr="006F21F6" w:rsidRDefault="002A7262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6F21F6">
              <w:rPr>
                <w:rFonts w:cstheme="minorHAnsi"/>
                <w:b/>
                <w:sz w:val="18"/>
                <w:szCs w:val="18"/>
              </w:rPr>
              <w:t>*Titel der Zeitschrift</w:t>
            </w:r>
          </w:p>
        </w:tc>
        <w:tc>
          <w:tcPr>
            <w:tcW w:w="6823" w:type="dxa"/>
            <w:gridSpan w:val="3"/>
          </w:tcPr>
          <w:p w:rsidR="002A7262" w:rsidRPr="006F21F6" w:rsidRDefault="002A7262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  <w:tr w:rsidR="002A7262" w:rsidRPr="00853D19" w:rsidTr="00AE6B78">
        <w:trPr>
          <w:cantSplit/>
        </w:trPr>
        <w:tc>
          <w:tcPr>
            <w:tcW w:w="2419" w:type="dxa"/>
          </w:tcPr>
          <w:p w:rsidR="002A7262" w:rsidRPr="006F21F6" w:rsidRDefault="002A7262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6F21F6">
              <w:rPr>
                <w:rFonts w:cstheme="minorHAnsi"/>
                <w:b/>
                <w:sz w:val="18"/>
                <w:szCs w:val="18"/>
              </w:rPr>
              <w:t>*Erscheinungsjahr</w:t>
            </w:r>
          </w:p>
        </w:tc>
        <w:tc>
          <w:tcPr>
            <w:tcW w:w="2885" w:type="dxa"/>
          </w:tcPr>
          <w:p w:rsidR="002A7262" w:rsidRPr="006F21F6" w:rsidRDefault="002A7262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67" w:type="dxa"/>
          </w:tcPr>
          <w:p w:rsidR="002A7262" w:rsidRPr="006F21F6" w:rsidRDefault="000903FE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6F21F6">
              <w:rPr>
                <w:rFonts w:cstheme="minorHAnsi"/>
                <w:b/>
                <w:sz w:val="18"/>
                <w:szCs w:val="18"/>
              </w:rPr>
              <w:t>*</w:t>
            </w:r>
            <w:r w:rsidR="002A7262" w:rsidRPr="006F21F6">
              <w:rPr>
                <w:rFonts w:cstheme="minorHAnsi"/>
                <w:b/>
                <w:sz w:val="18"/>
                <w:szCs w:val="18"/>
              </w:rPr>
              <w:t>Heft</w:t>
            </w:r>
          </w:p>
        </w:tc>
        <w:tc>
          <w:tcPr>
            <w:tcW w:w="2571" w:type="dxa"/>
          </w:tcPr>
          <w:p w:rsidR="002A7262" w:rsidRPr="006F21F6" w:rsidRDefault="002A7262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  <w:tr w:rsidR="002A7262" w:rsidRPr="00853D19" w:rsidTr="00AE6B78">
        <w:trPr>
          <w:cantSplit/>
        </w:trPr>
        <w:tc>
          <w:tcPr>
            <w:tcW w:w="2419" w:type="dxa"/>
            <w:tcBorders>
              <w:bottom w:val="single" w:sz="4" w:space="0" w:color="auto"/>
            </w:tcBorders>
          </w:tcPr>
          <w:p w:rsidR="002A7262" w:rsidRPr="006F21F6" w:rsidRDefault="002A7262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6F21F6">
              <w:rPr>
                <w:rFonts w:cstheme="minorHAnsi"/>
                <w:b/>
                <w:sz w:val="18"/>
                <w:szCs w:val="18"/>
              </w:rPr>
              <w:t>ISSN</w:t>
            </w:r>
          </w:p>
        </w:tc>
        <w:tc>
          <w:tcPr>
            <w:tcW w:w="2885" w:type="dxa"/>
            <w:tcBorders>
              <w:bottom w:val="single" w:sz="4" w:space="0" w:color="auto"/>
            </w:tcBorders>
          </w:tcPr>
          <w:p w:rsidR="002A7262" w:rsidRPr="006F21F6" w:rsidRDefault="002A7262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67" w:type="dxa"/>
            <w:tcBorders>
              <w:bottom w:val="single" w:sz="4" w:space="0" w:color="auto"/>
            </w:tcBorders>
          </w:tcPr>
          <w:p w:rsidR="002A7262" w:rsidRPr="006F21F6" w:rsidRDefault="004856D0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*</w:t>
            </w:r>
            <w:r w:rsidR="002A7262" w:rsidRPr="006F21F6">
              <w:rPr>
                <w:rFonts w:cstheme="minorHAnsi"/>
                <w:b/>
                <w:sz w:val="18"/>
                <w:szCs w:val="18"/>
              </w:rPr>
              <w:t>Signatur</w:t>
            </w:r>
          </w:p>
        </w:tc>
        <w:tc>
          <w:tcPr>
            <w:tcW w:w="2571" w:type="dxa"/>
            <w:tcBorders>
              <w:bottom w:val="single" w:sz="4" w:space="0" w:color="auto"/>
            </w:tcBorders>
          </w:tcPr>
          <w:p w:rsidR="002A7262" w:rsidRPr="006F21F6" w:rsidRDefault="002A7262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</w:tbl>
    <w:p w:rsidR="002A7262" w:rsidRDefault="002A7262">
      <w:pPr>
        <w:rPr>
          <w:b/>
          <w:color w:val="ED6E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2419"/>
        <w:gridCol w:w="2885"/>
        <w:gridCol w:w="1367"/>
        <w:gridCol w:w="2571"/>
      </w:tblGrid>
      <w:tr w:rsidR="0044680E" w:rsidRPr="00853D19" w:rsidTr="00AE6B78">
        <w:trPr>
          <w:cantSplit/>
        </w:trPr>
        <w:tc>
          <w:tcPr>
            <w:tcW w:w="2419" w:type="dxa"/>
          </w:tcPr>
          <w:p w:rsidR="0044680E" w:rsidRPr="006F21F6" w:rsidRDefault="0044680E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6F21F6">
              <w:rPr>
                <w:rFonts w:cstheme="minorHAnsi"/>
                <w:b/>
                <w:sz w:val="18"/>
                <w:szCs w:val="18"/>
              </w:rPr>
              <w:t>*Titel der Zeitschrift</w:t>
            </w:r>
          </w:p>
        </w:tc>
        <w:tc>
          <w:tcPr>
            <w:tcW w:w="6823" w:type="dxa"/>
            <w:gridSpan w:val="3"/>
          </w:tcPr>
          <w:p w:rsidR="0044680E" w:rsidRPr="006F21F6" w:rsidRDefault="0044680E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  <w:tr w:rsidR="0044680E" w:rsidRPr="00853D19" w:rsidTr="00AE6B78">
        <w:trPr>
          <w:cantSplit/>
        </w:trPr>
        <w:tc>
          <w:tcPr>
            <w:tcW w:w="2419" w:type="dxa"/>
          </w:tcPr>
          <w:p w:rsidR="0044680E" w:rsidRPr="006F21F6" w:rsidRDefault="0044680E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6F21F6">
              <w:rPr>
                <w:rFonts w:cstheme="minorHAnsi"/>
                <w:b/>
                <w:sz w:val="18"/>
                <w:szCs w:val="18"/>
              </w:rPr>
              <w:t>*Erscheinungsjahr</w:t>
            </w:r>
          </w:p>
        </w:tc>
        <w:tc>
          <w:tcPr>
            <w:tcW w:w="2885" w:type="dxa"/>
          </w:tcPr>
          <w:p w:rsidR="0044680E" w:rsidRPr="006F21F6" w:rsidRDefault="0044680E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67" w:type="dxa"/>
          </w:tcPr>
          <w:p w:rsidR="0044680E" w:rsidRPr="006F21F6" w:rsidRDefault="000903FE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6F21F6">
              <w:rPr>
                <w:rFonts w:cstheme="minorHAnsi"/>
                <w:b/>
                <w:sz w:val="18"/>
                <w:szCs w:val="18"/>
              </w:rPr>
              <w:t>*</w:t>
            </w:r>
            <w:r w:rsidR="0044680E" w:rsidRPr="006F21F6">
              <w:rPr>
                <w:rFonts w:cstheme="minorHAnsi"/>
                <w:b/>
                <w:sz w:val="18"/>
                <w:szCs w:val="18"/>
              </w:rPr>
              <w:t>Heft</w:t>
            </w:r>
          </w:p>
        </w:tc>
        <w:tc>
          <w:tcPr>
            <w:tcW w:w="2571" w:type="dxa"/>
          </w:tcPr>
          <w:p w:rsidR="0044680E" w:rsidRPr="006F21F6" w:rsidRDefault="0044680E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  <w:tr w:rsidR="0044680E" w:rsidRPr="00853D19" w:rsidTr="00AE6B78">
        <w:trPr>
          <w:cantSplit/>
        </w:trPr>
        <w:tc>
          <w:tcPr>
            <w:tcW w:w="2419" w:type="dxa"/>
            <w:tcBorders>
              <w:bottom w:val="single" w:sz="4" w:space="0" w:color="auto"/>
            </w:tcBorders>
          </w:tcPr>
          <w:p w:rsidR="0044680E" w:rsidRPr="006F21F6" w:rsidRDefault="0044680E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 w:rsidRPr="006F21F6">
              <w:rPr>
                <w:rFonts w:cstheme="minorHAnsi"/>
                <w:b/>
                <w:sz w:val="18"/>
                <w:szCs w:val="18"/>
              </w:rPr>
              <w:t>ISSN</w:t>
            </w:r>
          </w:p>
        </w:tc>
        <w:tc>
          <w:tcPr>
            <w:tcW w:w="2885" w:type="dxa"/>
            <w:tcBorders>
              <w:bottom w:val="single" w:sz="4" w:space="0" w:color="auto"/>
            </w:tcBorders>
          </w:tcPr>
          <w:p w:rsidR="0044680E" w:rsidRPr="006F21F6" w:rsidRDefault="0044680E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67" w:type="dxa"/>
            <w:tcBorders>
              <w:bottom w:val="single" w:sz="4" w:space="0" w:color="auto"/>
            </w:tcBorders>
          </w:tcPr>
          <w:p w:rsidR="0044680E" w:rsidRPr="006F21F6" w:rsidRDefault="004856D0" w:rsidP="00AE6B78">
            <w:pPr>
              <w:spacing w:after="0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*</w:t>
            </w:r>
            <w:bookmarkStart w:id="0" w:name="_GoBack"/>
            <w:bookmarkEnd w:id="0"/>
            <w:r w:rsidR="0044680E" w:rsidRPr="006F21F6">
              <w:rPr>
                <w:rFonts w:cstheme="minorHAnsi"/>
                <w:b/>
                <w:sz w:val="18"/>
                <w:szCs w:val="18"/>
              </w:rPr>
              <w:t>Signatur</w:t>
            </w:r>
          </w:p>
        </w:tc>
        <w:tc>
          <w:tcPr>
            <w:tcW w:w="2571" w:type="dxa"/>
            <w:tcBorders>
              <w:bottom w:val="single" w:sz="4" w:space="0" w:color="auto"/>
            </w:tcBorders>
          </w:tcPr>
          <w:p w:rsidR="0044680E" w:rsidRPr="006F21F6" w:rsidRDefault="0044680E" w:rsidP="00AE6B7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</w:tbl>
    <w:p w:rsidR="0044680E" w:rsidRDefault="0044680E">
      <w:pPr>
        <w:rPr>
          <w:b/>
          <w:color w:val="ED6E00"/>
        </w:rPr>
      </w:pPr>
    </w:p>
    <w:p w:rsidR="002A7262" w:rsidRPr="003E7A87" w:rsidRDefault="002A7262" w:rsidP="002A7262">
      <w:r w:rsidRPr="003E7A87">
        <w:t>Mit * gekennzeichnete Felder bitte unbedingt ausfüllen.</w:t>
      </w:r>
    </w:p>
    <w:p w:rsidR="002A7262" w:rsidRPr="003E7A87" w:rsidRDefault="002A7262" w:rsidP="002A7262">
      <w:r w:rsidRPr="003E7A87">
        <w:t>Für weitere Titel kopieren Sie bitte einen Tabellenblock und fügen diesen entsprechend oft ins Dokument ein.</w:t>
      </w:r>
    </w:p>
    <w:p w:rsidR="002A7262" w:rsidRPr="002A7262" w:rsidRDefault="002A7262">
      <w:pPr>
        <w:rPr>
          <w:b/>
          <w:color w:val="ED6E00"/>
        </w:rPr>
      </w:pPr>
    </w:p>
    <w:sectPr w:rsidR="002A7262" w:rsidRPr="002A726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F7F"/>
    <w:rsid w:val="000856E8"/>
    <w:rsid w:val="000903FE"/>
    <w:rsid w:val="0025532E"/>
    <w:rsid w:val="002A7262"/>
    <w:rsid w:val="0037403F"/>
    <w:rsid w:val="003E7A87"/>
    <w:rsid w:val="0044680E"/>
    <w:rsid w:val="004856D0"/>
    <w:rsid w:val="0051572E"/>
    <w:rsid w:val="00555F7F"/>
    <w:rsid w:val="00623407"/>
    <w:rsid w:val="006D7CA9"/>
    <w:rsid w:val="00866796"/>
    <w:rsid w:val="00B523AF"/>
    <w:rsid w:val="00C208F4"/>
    <w:rsid w:val="00C20BB9"/>
    <w:rsid w:val="00D41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55F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55F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Absatz-Standardschriftart"/>
    <w:uiPriority w:val="99"/>
    <w:rsid w:val="00866796"/>
    <w:rPr>
      <w:color w:val="auto"/>
      <w:szCs w:val="18"/>
      <w:u w:val="non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6679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55F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55F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Absatz-Standardschriftart"/>
    <w:uiPriority w:val="99"/>
    <w:rsid w:val="00866796"/>
    <w:rPr>
      <w:color w:val="auto"/>
      <w:szCs w:val="18"/>
      <w:u w:val="non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667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ubauskunft@unibw.de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C70C819D</Template>
  <TotalTime>0</TotalTime>
  <Pages>2</Pages>
  <Words>183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RZ UniBwM</Company>
  <LinksUpToDate>false</LinksUpToDate>
  <CharactersWithSpaces>1337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c11cpiri</dc:creator>
  <cp:lastModifiedBy>c11cpiri</cp:lastModifiedBy>
  <cp:revision>3</cp:revision>
  <dcterms:created xsi:type="dcterms:W3CDTF">2018-06-19T07:56:00Z</dcterms:created>
  <dcterms:modified xsi:type="dcterms:W3CDTF">2018-06-19T07:56:00Z</dcterms:modified>
</cp:coreProperties>
</file>